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01"/>
        <w:gridCol w:w="4941"/>
        <w:gridCol w:w="5265"/>
        <w:gridCol w:w="293"/>
      </w:tblGrid>
      <w:tr w:rsidR="00265218" w:rsidRPr="00D73A84" w14:paraId="677FE010" w14:textId="77777777" w:rsidTr="00D73A84">
        <w:trPr>
          <w:trHeight w:val="983"/>
        </w:trPr>
        <w:tc>
          <w:tcPr>
            <w:tcW w:w="171" w:type="pct"/>
            <w:shd w:val="clear" w:color="auto" w:fill="auto"/>
          </w:tcPr>
          <w:p w14:paraId="65D3D963" w14:textId="77777777" w:rsidR="00265218" w:rsidRPr="00D73A84" w:rsidRDefault="00265218" w:rsidP="00AE3FB7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0B47A10E" w14:textId="1579B7EF" w:rsidR="00265218" w:rsidRPr="00D73A84" w:rsidRDefault="00EF1737" w:rsidP="004E4001">
            <w:pPr>
              <w:pStyle w:val="Title"/>
            </w:pPr>
            <w:r>
              <w:t>Media Schedule</w:t>
            </w:r>
            <w:r w:rsidR="00A33273" w:rsidRPr="00D73A84">
              <w:t xml:space="preserve"> </w:t>
            </w:r>
          </w:p>
        </w:tc>
        <w:tc>
          <w:tcPr>
            <w:tcW w:w="2405" w:type="pct"/>
            <w:shd w:val="clear" w:color="auto" w:fill="auto"/>
          </w:tcPr>
          <w:p w14:paraId="55FA53C0" w14:textId="77777777" w:rsidR="00265218" w:rsidRPr="00D73A84" w:rsidRDefault="00265218" w:rsidP="00AE3FB7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7F6BD964" w14:textId="77777777" w:rsidR="00265218" w:rsidRPr="00D73A84" w:rsidRDefault="00265218" w:rsidP="00AE3FB7">
            <w:pPr>
              <w:pStyle w:val="Title"/>
            </w:pPr>
          </w:p>
        </w:tc>
      </w:tr>
      <w:tr w:rsidR="00BC1B68" w:rsidRPr="00D73A84" w14:paraId="4B2B9C84" w14:textId="77777777" w:rsidTr="002D3842">
        <w:trPr>
          <w:trHeight w:val="543"/>
        </w:trPr>
        <w:tc>
          <w:tcPr>
            <w:tcW w:w="171" w:type="pct"/>
            <w:shd w:val="clear" w:color="auto" w:fill="auto"/>
          </w:tcPr>
          <w:p w14:paraId="2FC3C711" w14:textId="77777777" w:rsidR="00BC1B68" w:rsidRPr="00D73A84" w:rsidRDefault="00BC1B68" w:rsidP="00AE3FB7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04B89751" w14:textId="77777777" w:rsidR="00BC1B68" w:rsidRPr="00D73A84" w:rsidRDefault="00BC1B68" w:rsidP="00AE3FB7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14:paraId="3891C47C" w14:textId="77777777" w:rsidR="00BC1B68" w:rsidRPr="00D73A84" w:rsidRDefault="00BC1B68" w:rsidP="00AE3FB7">
            <w:pPr>
              <w:pStyle w:val="Text"/>
            </w:pPr>
          </w:p>
        </w:tc>
      </w:tr>
      <w:tr w:rsidR="00265218" w:rsidRPr="00D73A84" w14:paraId="502C9F68" w14:textId="77777777" w:rsidTr="00D73A84">
        <w:trPr>
          <w:trHeight w:val="9818"/>
        </w:trPr>
        <w:tc>
          <w:tcPr>
            <w:tcW w:w="171" w:type="pct"/>
            <w:shd w:val="clear" w:color="auto" w:fill="auto"/>
          </w:tcPr>
          <w:p w14:paraId="63205B21" w14:textId="77777777" w:rsidR="00265218" w:rsidRPr="00D73A84" w:rsidRDefault="00265218" w:rsidP="00AE3FB7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9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1141"/>
              <w:gridCol w:w="236"/>
              <w:gridCol w:w="1143"/>
              <w:gridCol w:w="236"/>
              <w:gridCol w:w="2847"/>
              <w:gridCol w:w="236"/>
              <w:gridCol w:w="236"/>
              <w:gridCol w:w="506"/>
              <w:gridCol w:w="236"/>
              <w:gridCol w:w="3173"/>
            </w:tblGrid>
            <w:tr w:rsidR="00AC276F" w:rsidRPr="00EF1737" w14:paraId="19D2F9EE" w14:textId="77777777" w:rsidTr="00E35FD8">
              <w:tc>
                <w:tcPr>
                  <w:tcW w:w="1141" w:type="dxa"/>
                  <w:shd w:val="clear" w:color="auto" w:fill="auto"/>
                  <w:vAlign w:val="center"/>
                </w:tcPr>
                <w:p w14:paraId="320B20CD" w14:textId="5290F709" w:rsidR="00AC276F" w:rsidRPr="00EF1737" w:rsidRDefault="00A3321A" w:rsidP="00A33273">
                  <w:pPr>
                    <w:pStyle w:val="BlueBoldText"/>
                    <w:rPr>
                      <w:rFonts w:ascii="Calibri" w:hAnsi="Calibri" w:cs="Calibri"/>
                    </w:rPr>
                  </w:pPr>
                  <w:r w:rsidRPr="00EF1737">
                    <w:rPr>
                      <w:rFonts w:ascii="Calibri" w:hAnsi="Calibri" w:cs="Calibri"/>
                    </w:rPr>
                    <w:t xml:space="preserve"> </w:t>
                  </w: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6FF61CBB" w14:textId="77777777" w:rsidR="00AC276F" w:rsidRPr="00EF1737" w:rsidRDefault="00AC276F" w:rsidP="00A33273">
                  <w:pPr>
                    <w:pStyle w:val="BlueBold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143" w:type="dxa"/>
                  <w:shd w:val="clear" w:color="auto" w:fill="auto"/>
                  <w:vAlign w:val="center"/>
                </w:tcPr>
                <w:p w14:paraId="4FB91DFB" w14:textId="77777777" w:rsidR="00AC276F" w:rsidRPr="00EF1737" w:rsidRDefault="00AC276F" w:rsidP="00A33273">
                  <w:pPr>
                    <w:pStyle w:val="BlueBold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0BBFFD54" w14:textId="77777777" w:rsidR="00AC276F" w:rsidRPr="00EF1737" w:rsidRDefault="00AC276F" w:rsidP="00A33273">
                  <w:pPr>
                    <w:pStyle w:val="BlueBold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847" w:type="dxa"/>
                  <w:shd w:val="clear" w:color="auto" w:fill="auto"/>
                  <w:vAlign w:val="center"/>
                </w:tcPr>
                <w:p w14:paraId="5F663C81" w14:textId="77777777" w:rsidR="00AC276F" w:rsidRPr="00EF1737" w:rsidRDefault="00AC276F" w:rsidP="00A33273">
                  <w:pPr>
                    <w:pStyle w:val="BlueBold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702C1B85" w14:textId="77777777" w:rsidR="00AC276F" w:rsidRPr="00EF1737" w:rsidRDefault="00AC276F" w:rsidP="00A33273">
                  <w:pPr>
                    <w:pStyle w:val="BlueBold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6728A46A" w14:textId="77777777" w:rsidR="00AC276F" w:rsidRPr="00EF1737" w:rsidRDefault="00AC276F" w:rsidP="00A33273">
                  <w:pPr>
                    <w:pStyle w:val="BlueBold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915" w:type="dxa"/>
                  <w:gridSpan w:val="3"/>
                  <w:shd w:val="clear" w:color="auto" w:fill="auto"/>
                  <w:vAlign w:val="center"/>
                </w:tcPr>
                <w:p w14:paraId="70BAB7F8" w14:textId="77777777" w:rsidR="009A495C" w:rsidRDefault="00EF1737" w:rsidP="009A495C">
                  <w:pPr>
                    <w:pStyle w:val="LegendText"/>
                    <w:spacing w:after="0"/>
                    <w:rPr>
                      <w:rFonts w:ascii="Calibri" w:hAnsi="Calibri" w:cs="Calibri"/>
                    </w:rPr>
                  </w:pPr>
                  <w:r w:rsidRPr="00EF1737">
                    <w:rPr>
                      <w:rFonts w:ascii="Calibri" w:hAnsi="Calibri" w:cs="Calibri"/>
                    </w:rPr>
                    <w:t xml:space="preserve">RC – Radio Commercial | SM – Social Media | </w:t>
                  </w:r>
                </w:p>
                <w:p w14:paraId="39890FBD" w14:textId="77777777" w:rsidR="009A495C" w:rsidRDefault="00EF1737" w:rsidP="009A495C">
                  <w:pPr>
                    <w:pStyle w:val="LegendText"/>
                    <w:spacing w:after="0"/>
                    <w:rPr>
                      <w:rFonts w:ascii="Calibri" w:hAnsi="Calibri" w:cs="Calibri"/>
                    </w:rPr>
                  </w:pPr>
                  <w:r w:rsidRPr="00EF1737">
                    <w:rPr>
                      <w:rFonts w:ascii="Calibri" w:hAnsi="Calibri" w:cs="Calibri"/>
                    </w:rPr>
                    <w:t xml:space="preserve">NA – Newspaper Ad | RI – Radio Interview |   </w:t>
                  </w:r>
                </w:p>
                <w:p w14:paraId="1D387451" w14:textId="68199C2B" w:rsidR="00AC276F" w:rsidRPr="00EF1737" w:rsidRDefault="00EF1737" w:rsidP="009A495C">
                  <w:pPr>
                    <w:pStyle w:val="LegendText"/>
                    <w:spacing w:after="0"/>
                    <w:rPr>
                      <w:rFonts w:ascii="Calibri" w:hAnsi="Calibri" w:cs="Calibri"/>
                    </w:rPr>
                  </w:pPr>
                  <w:r w:rsidRPr="00EF1737">
                    <w:rPr>
                      <w:rFonts w:ascii="Calibri" w:hAnsi="Calibri" w:cs="Calibri"/>
                    </w:rPr>
                    <w:t>NI – Newspaper Interview</w:t>
                  </w:r>
                </w:p>
              </w:tc>
            </w:tr>
            <w:tr w:rsidR="00A33273" w:rsidRPr="00EF1737" w14:paraId="6985E031" w14:textId="77777777" w:rsidTr="00E35FD8">
              <w:tc>
                <w:tcPr>
                  <w:tcW w:w="1141" w:type="dxa"/>
                  <w:shd w:val="clear" w:color="auto" w:fill="F2F2F2" w:themeFill="background1" w:themeFillShade="F2"/>
                  <w:vAlign w:val="center"/>
                </w:tcPr>
                <w:p w14:paraId="4DCAE345" w14:textId="6E0247DE" w:rsidR="00A33273" w:rsidRPr="00EF1737" w:rsidRDefault="00EF1737" w:rsidP="003F43E8">
                  <w:pPr>
                    <w:pStyle w:val="BlueBoldText"/>
                    <w:rPr>
                      <w:rFonts w:ascii="Calibri" w:hAnsi="Calibri" w:cs="Calibri"/>
                    </w:rPr>
                  </w:pPr>
                  <w:r w:rsidRPr="00EF1737">
                    <w:rPr>
                      <w:rFonts w:ascii="Calibri" w:hAnsi="Calibri" w:cs="Calibri"/>
                    </w:rPr>
                    <w:t>Start Date</w:t>
                  </w:r>
                </w:p>
              </w:tc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7B7DB6AA" w14:textId="77777777" w:rsidR="00A33273" w:rsidRPr="00EF1737" w:rsidRDefault="00A33273" w:rsidP="00A33273">
                  <w:pPr>
                    <w:pStyle w:val="BlueBold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143" w:type="dxa"/>
                  <w:shd w:val="clear" w:color="auto" w:fill="F2F2F2" w:themeFill="background1" w:themeFillShade="F2"/>
                  <w:vAlign w:val="center"/>
                </w:tcPr>
                <w:p w14:paraId="20D5877A" w14:textId="5A3C2FE4" w:rsidR="00A33273" w:rsidRPr="00EF1737" w:rsidRDefault="00EF1737" w:rsidP="003F43E8">
                  <w:pPr>
                    <w:pStyle w:val="BlueBoldText"/>
                    <w:rPr>
                      <w:rFonts w:ascii="Calibri" w:hAnsi="Calibri" w:cs="Calibri"/>
                    </w:rPr>
                  </w:pPr>
                  <w:r w:rsidRPr="00EF1737">
                    <w:rPr>
                      <w:rFonts w:ascii="Calibri" w:hAnsi="Calibri" w:cs="Calibri"/>
                    </w:rPr>
                    <w:t>End Date</w:t>
                  </w:r>
                </w:p>
              </w:tc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ABB2691" w14:textId="77777777" w:rsidR="00A33273" w:rsidRPr="00EF1737" w:rsidRDefault="00A33273" w:rsidP="00A33273">
                  <w:pPr>
                    <w:pStyle w:val="BlueBold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847" w:type="dxa"/>
                  <w:shd w:val="clear" w:color="auto" w:fill="F2F2F2" w:themeFill="background1" w:themeFillShade="F2"/>
                  <w:vAlign w:val="center"/>
                </w:tcPr>
                <w:p w14:paraId="38C35AF3" w14:textId="795C5097" w:rsidR="00A33273" w:rsidRPr="00EF1737" w:rsidRDefault="00EF1737" w:rsidP="003F43E8">
                  <w:pPr>
                    <w:pStyle w:val="BlueBoldText"/>
                    <w:rPr>
                      <w:rFonts w:ascii="Calibri" w:hAnsi="Calibri" w:cs="Calibri"/>
                    </w:rPr>
                  </w:pPr>
                  <w:r w:rsidRPr="00EF1737">
                    <w:rPr>
                      <w:rFonts w:ascii="Calibri" w:hAnsi="Calibri" w:cs="Calibri"/>
                    </w:rPr>
                    <w:t>Content</w:t>
                  </w:r>
                </w:p>
              </w:tc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984E0B0" w14:textId="77777777" w:rsidR="00A33273" w:rsidRPr="00EF1737" w:rsidRDefault="00A33273" w:rsidP="00A33273">
                  <w:pPr>
                    <w:pStyle w:val="BlueBold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9AC938F" w14:textId="77777777" w:rsidR="00A33273" w:rsidRPr="00EF1737" w:rsidRDefault="00A33273" w:rsidP="00A33273">
                  <w:pPr>
                    <w:pStyle w:val="BlueBold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915" w:type="dxa"/>
                  <w:gridSpan w:val="3"/>
                  <w:shd w:val="clear" w:color="auto" w:fill="F2F2F2" w:themeFill="background1" w:themeFillShade="F2"/>
                  <w:vAlign w:val="center"/>
                </w:tcPr>
                <w:p w14:paraId="2CA5A3B3" w14:textId="57D084CD" w:rsidR="00A33273" w:rsidRPr="00EF1737" w:rsidRDefault="00EF1737" w:rsidP="003F43E8">
                  <w:pPr>
                    <w:pStyle w:val="BlueBoldText"/>
                    <w:rPr>
                      <w:rFonts w:ascii="Calibri" w:hAnsi="Calibri" w:cs="Calibri"/>
                    </w:rPr>
                  </w:pPr>
                  <w:r w:rsidRPr="00EF1737">
                    <w:rPr>
                      <w:rFonts w:ascii="Calibri" w:hAnsi="Calibri" w:cs="Calibri"/>
                    </w:rPr>
                    <w:t>Media Type | Note</w:t>
                  </w:r>
                </w:p>
              </w:tc>
            </w:tr>
            <w:tr w:rsidR="00A33273" w:rsidRPr="00EF1737" w14:paraId="61064622" w14:textId="77777777" w:rsidTr="00E35FD8">
              <w:tc>
                <w:tcPr>
                  <w:tcW w:w="1141" w:type="dxa"/>
                  <w:tcBorders>
                    <w:bottom w:val="single" w:sz="4" w:space="0" w:color="808080" w:themeColor="background1" w:themeShade="80"/>
                  </w:tcBorders>
                </w:tcPr>
                <w:p w14:paraId="4FF6B3A8" w14:textId="77777777" w:rsidR="00A33273" w:rsidRPr="00EF1737" w:rsidRDefault="00A33273" w:rsidP="00A33273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6" w:type="dxa"/>
                </w:tcPr>
                <w:p w14:paraId="46571789" w14:textId="77777777" w:rsidR="00A33273" w:rsidRPr="00EF1737" w:rsidRDefault="00A33273" w:rsidP="00A33273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143" w:type="dxa"/>
                  <w:tcBorders>
                    <w:bottom w:val="single" w:sz="4" w:space="0" w:color="808080" w:themeColor="background1" w:themeShade="80"/>
                  </w:tcBorders>
                </w:tcPr>
                <w:p w14:paraId="162EC501" w14:textId="77777777" w:rsidR="00A33273" w:rsidRPr="00EF1737" w:rsidRDefault="00A33273" w:rsidP="00A33273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6" w:type="dxa"/>
                </w:tcPr>
                <w:p w14:paraId="1B486FDD" w14:textId="77777777" w:rsidR="00A33273" w:rsidRPr="00EF1737" w:rsidRDefault="00A33273" w:rsidP="00A33273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847" w:type="dxa"/>
                  <w:tcBorders>
                    <w:bottom w:val="single" w:sz="4" w:space="0" w:color="808080" w:themeColor="background1" w:themeShade="80"/>
                  </w:tcBorders>
                </w:tcPr>
                <w:p w14:paraId="44F8231D" w14:textId="77777777" w:rsidR="00A33273" w:rsidRPr="00EF1737" w:rsidRDefault="00A33273" w:rsidP="00A33273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6" w:type="dxa"/>
                </w:tcPr>
                <w:p w14:paraId="7E67E15A" w14:textId="77777777" w:rsidR="00A33273" w:rsidRPr="00EF1737" w:rsidRDefault="00A33273" w:rsidP="00A33273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6" w:type="dxa"/>
                </w:tcPr>
                <w:p w14:paraId="723D4762" w14:textId="77777777" w:rsidR="00A33273" w:rsidRPr="00EF1737" w:rsidRDefault="00A33273" w:rsidP="00A33273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06" w:type="dxa"/>
                  <w:tcBorders>
                    <w:bottom w:val="single" w:sz="4" w:space="0" w:color="808080" w:themeColor="background1" w:themeShade="80"/>
                  </w:tcBorders>
                </w:tcPr>
                <w:p w14:paraId="33E86706" w14:textId="77777777" w:rsidR="00A33273" w:rsidRPr="00EF1737" w:rsidRDefault="00A33273" w:rsidP="00A33273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6" w:type="dxa"/>
                </w:tcPr>
                <w:p w14:paraId="75C524B9" w14:textId="77777777" w:rsidR="00A33273" w:rsidRPr="00EF1737" w:rsidRDefault="00A33273" w:rsidP="00A33273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173" w:type="dxa"/>
                  <w:tcBorders>
                    <w:bottom w:val="single" w:sz="4" w:space="0" w:color="808080" w:themeColor="background1" w:themeShade="80"/>
                  </w:tcBorders>
                </w:tcPr>
                <w:p w14:paraId="271EBB5A" w14:textId="77777777" w:rsidR="00A33273" w:rsidRPr="00EF1737" w:rsidRDefault="00A33273" w:rsidP="00A33273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A33273" w:rsidRPr="00EF1737" w14:paraId="6976C5D8" w14:textId="77777777" w:rsidTr="00E35FD8">
              <w:tc>
                <w:tcPr>
                  <w:tcW w:w="1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8BD6968" w14:textId="77C0D0C8" w:rsidR="00A33273" w:rsidRPr="00EF1737" w:rsidRDefault="00EF1737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Cs w:val="22"/>
                    </w:rPr>
                    <w:t>5/27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5819991" w14:textId="77777777" w:rsidR="00A33273" w:rsidRPr="00EF1737" w:rsidRDefault="00A33273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7ED20E5" w14:textId="4E0D8C60" w:rsidR="00A33273" w:rsidRPr="00EF1737" w:rsidRDefault="00EF1737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Cs w:val="22"/>
                    </w:rPr>
                    <w:t>6/6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F13ED7F" w14:textId="77777777" w:rsidR="00A33273" w:rsidRPr="00EF1737" w:rsidRDefault="00A33273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</w:p>
              </w:tc>
              <w:tc>
                <w:tcPr>
                  <w:tcW w:w="2847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CA2FF59" w14:textId="77777777" w:rsidR="00A33273" w:rsidRPr="00EF1737" w:rsidRDefault="00EF1737" w:rsidP="00EF1737">
                  <w:pPr>
                    <w:pStyle w:val="Text"/>
                    <w:spacing w:after="0"/>
                    <w:rPr>
                      <w:rFonts w:ascii="Calibri" w:hAnsi="Calibri" w:cs="Calibri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Cs w:val="22"/>
                    </w:rPr>
                    <w:t>Application</w:t>
                  </w:r>
                </w:p>
                <w:p w14:paraId="395F7F37" w14:textId="77777777" w:rsidR="00EF1737" w:rsidRPr="00EF1737" w:rsidRDefault="00EF1737" w:rsidP="00EF173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 w:val="22"/>
                      <w:szCs w:val="22"/>
                    </w:rPr>
                    <w:t>What it is</w:t>
                  </w:r>
                </w:p>
                <w:p w14:paraId="08E20BD3" w14:textId="77777777" w:rsidR="00EF1737" w:rsidRPr="00EF1737" w:rsidRDefault="00EF1737" w:rsidP="00EF173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 w:val="22"/>
                      <w:szCs w:val="22"/>
                    </w:rPr>
                    <w:t>How to apply</w:t>
                  </w:r>
                </w:p>
                <w:p w14:paraId="1A8B082A" w14:textId="5294634B" w:rsidR="00EF1737" w:rsidRPr="00EF1737" w:rsidRDefault="00EF1737" w:rsidP="00EF173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 w:val="22"/>
                      <w:szCs w:val="22"/>
                    </w:rPr>
                    <w:t>Deadline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62C503BB" w14:textId="77777777" w:rsidR="00A33273" w:rsidRPr="00EF1737" w:rsidRDefault="00A33273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3B2CF9EC" w14:textId="77777777" w:rsidR="00A33273" w:rsidRPr="00EF1737" w:rsidRDefault="00A33273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77C962B" w14:textId="517E6D7F" w:rsidR="00A33273" w:rsidRPr="00EF1737" w:rsidRDefault="00EF1737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Cs w:val="22"/>
                    </w:rPr>
                    <w:t>RC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199DBBF" w14:textId="77777777" w:rsidR="00A33273" w:rsidRPr="00EF1737" w:rsidRDefault="00A33273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</w:p>
              </w:tc>
              <w:tc>
                <w:tcPr>
                  <w:tcW w:w="317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68FE5FC" w14:textId="107D8A1B" w:rsidR="00A33273" w:rsidRPr="00EF1737" w:rsidRDefault="00EF1737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Cs w:val="22"/>
                    </w:rPr>
                    <w:t>KVOK &amp; Hot 101.1</w:t>
                  </w:r>
                </w:p>
              </w:tc>
            </w:tr>
            <w:tr w:rsidR="00EF1737" w:rsidRPr="00EF1737" w14:paraId="3551DAA5" w14:textId="77777777" w:rsidTr="00E35FD8">
              <w:tc>
                <w:tcPr>
                  <w:tcW w:w="1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C90CC62" w14:textId="1ED9BD32" w:rsidR="00EF1737" w:rsidRPr="00EF1737" w:rsidRDefault="00EF1737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  <w:r w:rsidRPr="00EF1737">
                    <w:rPr>
                      <w:rFonts w:ascii="Calibri" w:hAnsi="Calibri" w:cs="Calibri"/>
                      <w:szCs w:val="22"/>
                    </w:rPr>
                    <w:t>5/27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9FD8812" w14:textId="77777777" w:rsidR="00EF1737" w:rsidRPr="00EF1737" w:rsidRDefault="00EF1737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59E46A" w14:textId="223BEF3F" w:rsidR="00EF1737" w:rsidRPr="00EF1737" w:rsidRDefault="00EF1737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  <w:r w:rsidRPr="00EF1737">
                    <w:rPr>
                      <w:rFonts w:ascii="Calibri" w:hAnsi="Calibri" w:cs="Calibri"/>
                      <w:szCs w:val="22"/>
                    </w:rPr>
                    <w:t>6/6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99CBA75" w14:textId="77777777" w:rsidR="00EF1737" w:rsidRPr="00EF1737" w:rsidRDefault="00EF1737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847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05613AF" w14:textId="77777777" w:rsidR="00EF1737" w:rsidRPr="00EF1737" w:rsidRDefault="00EF1737" w:rsidP="00EF1737">
                  <w:pPr>
                    <w:pStyle w:val="Text"/>
                    <w:spacing w:after="0"/>
                    <w:rPr>
                      <w:rFonts w:ascii="Calibri" w:hAnsi="Calibri" w:cs="Calibri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Cs w:val="22"/>
                    </w:rPr>
                    <w:t>Application</w:t>
                  </w:r>
                </w:p>
                <w:p w14:paraId="313E0B93" w14:textId="77777777" w:rsidR="00EF1737" w:rsidRPr="00EF1737" w:rsidRDefault="00EF1737" w:rsidP="00EF173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 w:val="22"/>
                      <w:szCs w:val="22"/>
                    </w:rPr>
                    <w:t>What it is</w:t>
                  </w:r>
                </w:p>
                <w:p w14:paraId="344EC891" w14:textId="59287AB6" w:rsidR="00EF1737" w:rsidRDefault="00EF1737" w:rsidP="00EF173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 w:val="22"/>
                      <w:szCs w:val="22"/>
                    </w:rPr>
                    <w:t>How to apply</w:t>
                  </w:r>
                </w:p>
                <w:p w14:paraId="6CA9EF65" w14:textId="02EBB19F" w:rsidR="00EF1737" w:rsidRPr="00EF1737" w:rsidRDefault="00EF1737" w:rsidP="00EF173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Deadline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4E51EE2D" w14:textId="77777777" w:rsidR="00EF1737" w:rsidRPr="00EF1737" w:rsidRDefault="00EF1737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382B112F" w14:textId="77777777" w:rsidR="00EF1737" w:rsidRPr="00EF1737" w:rsidRDefault="00EF1737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73F13EF" w14:textId="390CBBD5" w:rsidR="00EF1737" w:rsidRPr="00EF1737" w:rsidRDefault="00EF1737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szCs w:val="22"/>
                    </w:rPr>
                    <w:t>SM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9ECAC2F" w14:textId="77777777" w:rsidR="00EF1737" w:rsidRPr="00EF1737" w:rsidRDefault="00EF1737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17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7968AA7" w14:textId="4469C527" w:rsidR="00EF1737" w:rsidRPr="00EF1737" w:rsidRDefault="00EF1737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szCs w:val="22"/>
                    </w:rPr>
                    <w:t>Facebook, Twitter, Instagram</w:t>
                  </w:r>
                </w:p>
              </w:tc>
            </w:tr>
            <w:tr w:rsidR="00E35FD8" w:rsidRPr="00EF1737" w14:paraId="6DAD9300" w14:textId="77777777" w:rsidTr="00E35FD8">
              <w:tc>
                <w:tcPr>
                  <w:tcW w:w="1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D18083E" w14:textId="0BB4C540" w:rsidR="00E35FD8" w:rsidRPr="00EF1737" w:rsidRDefault="00E35FD8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  <w:r>
                    <w:rPr>
                      <w:rFonts w:ascii="Calibri" w:hAnsi="Calibri" w:cs="Calibri"/>
                      <w:szCs w:val="22"/>
                    </w:rPr>
                    <w:t>5/27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011D5E" w14:textId="77777777" w:rsidR="00E35FD8" w:rsidRPr="00EF1737" w:rsidRDefault="00E35FD8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BD0A01B" w14:textId="16CE5F2D" w:rsidR="00E35FD8" w:rsidRPr="00EF1737" w:rsidRDefault="00E35FD8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  <w:r>
                    <w:rPr>
                      <w:rFonts w:ascii="Calibri" w:hAnsi="Calibri" w:cs="Calibri"/>
                      <w:szCs w:val="22"/>
                    </w:rPr>
                    <w:t>5/27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D9AD026" w14:textId="77777777" w:rsidR="00E35FD8" w:rsidRPr="00EF1737" w:rsidRDefault="00E35FD8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847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7301F51" w14:textId="1CE1FDF9" w:rsidR="00E35FD8" w:rsidRPr="00EF1737" w:rsidRDefault="00E35FD8" w:rsidP="00EF1737">
                  <w:pPr>
                    <w:pStyle w:val="Text"/>
                    <w:spacing w:after="0"/>
                    <w:rPr>
                      <w:rFonts w:ascii="Calibri" w:hAnsi="Calibri" w:cs="Calibri"/>
                      <w:szCs w:val="22"/>
                    </w:rPr>
                  </w:pPr>
                  <w:r>
                    <w:rPr>
                      <w:rFonts w:ascii="Calibri" w:hAnsi="Calibri" w:cs="Calibri"/>
                      <w:szCs w:val="22"/>
                    </w:rPr>
                    <w:t>Letterhead press release discussing grant and process – (John Whiddon)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C2E3447" w14:textId="77777777" w:rsidR="00E35FD8" w:rsidRPr="00EF1737" w:rsidRDefault="00E35FD8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03985712" w14:textId="77777777" w:rsidR="00E35FD8" w:rsidRPr="00EF1737" w:rsidRDefault="00E35FD8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5107C3" w14:textId="77777777" w:rsidR="00E35FD8" w:rsidRDefault="00E35FD8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DA37C7C" w14:textId="77777777" w:rsidR="00E35FD8" w:rsidRPr="00EF1737" w:rsidRDefault="00E35FD8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17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3EB872D" w14:textId="0914091B" w:rsidR="00E35FD8" w:rsidRDefault="00E35FD8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  <w:r>
                    <w:rPr>
                      <w:rFonts w:ascii="Calibri" w:hAnsi="Calibri" w:cs="Calibri"/>
                      <w:szCs w:val="22"/>
                    </w:rPr>
                    <w:t>Complete Press Release to KMXT, Kodiak Daily Mirror, KVOK</w:t>
                  </w:r>
                </w:p>
              </w:tc>
            </w:tr>
            <w:tr w:rsidR="00E35FD8" w:rsidRPr="00EF1737" w14:paraId="45959C0C" w14:textId="77777777" w:rsidTr="00E35FD8">
              <w:tc>
                <w:tcPr>
                  <w:tcW w:w="1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C3E0515" w14:textId="11447133" w:rsidR="00E35FD8" w:rsidRPr="00EF1737" w:rsidRDefault="009A495C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  <w:r>
                    <w:rPr>
                      <w:rFonts w:ascii="Calibri" w:hAnsi="Calibri" w:cs="Calibri"/>
                      <w:szCs w:val="22"/>
                    </w:rPr>
                    <w:t>5/29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255D377" w14:textId="77777777" w:rsidR="00E35FD8" w:rsidRPr="00EF1737" w:rsidRDefault="00E35FD8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19E5818" w14:textId="1C9F1429" w:rsidR="00E35FD8" w:rsidRPr="00EF1737" w:rsidRDefault="009A495C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  <w:r>
                    <w:rPr>
                      <w:rFonts w:ascii="Calibri" w:hAnsi="Calibri" w:cs="Calibri"/>
                      <w:szCs w:val="22"/>
                    </w:rPr>
                    <w:t>5/29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2A65EB8" w14:textId="77777777" w:rsidR="00E35FD8" w:rsidRPr="00EF1737" w:rsidRDefault="00E35FD8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847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38C960E" w14:textId="548906D8" w:rsidR="00E35FD8" w:rsidRPr="00EF1737" w:rsidRDefault="009A495C" w:rsidP="00EF1737">
                  <w:pPr>
                    <w:pStyle w:val="Text"/>
                    <w:spacing w:after="0"/>
                    <w:rPr>
                      <w:rFonts w:ascii="Calibri" w:hAnsi="Calibri" w:cs="Calibri"/>
                      <w:szCs w:val="22"/>
                    </w:rPr>
                  </w:pPr>
                  <w:r>
                    <w:rPr>
                      <w:rFonts w:ascii="Calibri" w:hAnsi="Calibri" w:cs="Calibri"/>
                      <w:szCs w:val="22"/>
                    </w:rPr>
                    <w:t>Sarah &amp; Aimee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53656F6D" w14:textId="77777777" w:rsidR="00E35FD8" w:rsidRPr="00EF1737" w:rsidRDefault="00E35FD8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7570885A" w14:textId="77777777" w:rsidR="00E35FD8" w:rsidRPr="00EF1737" w:rsidRDefault="00E35FD8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92BEA24" w14:textId="32485003" w:rsidR="00E35FD8" w:rsidRDefault="00E35FD8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  <w:r>
                    <w:rPr>
                      <w:rFonts w:ascii="Calibri" w:hAnsi="Calibri" w:cs="Calibri"/>
                      <w:szCs w:val="22"/>
                    </w:rPr>
                    <w:t>RI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C25440" w14:textId="77777777" w:rsidR="00E35FD8" w:rsidRPr="00EF1737" w:rsidRDefault="00E35FD8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17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E26E7C0" w14:textId="6AF44EA2" w:rsidR="00E35FD8" w:rsidRDefault="009A495C" w:rsidP="00EF1737">
                  <w:pPr>
                    <w:pStyle w:val="Text"/>
                    <w:jc w:val="center"/>
                    <w:rPr>
                      <w:rFonts w:ascii="Calibri" w:hAnsi="Calibri" w:cs="Calibri"/>
                      <w:szCs w:val="22"/>
                    </w:rPr>
                  </w:pPr>
                  <w:r>
                    <w:rPr>
                      <w:rFonts w:ascii="Calibri" w:hAnsi="Calibri" w:cs="Calibri"/>
                      <w:szCs w:val="22"/>
                    </w:rPr>
                    <w:t>Hotline</w:t>
                  </w:r>
                </w:p>
              </w:tc>
            </w:tr>
            <w:tr w:rsidR="00EF1737" w:rsidRPr="00EF1737" w14:paraId="384EB95B" w14:textId="77777777" w:rsidTr="00E35FD8">
              <w:tc>
                <w:tcPr>
                  <w:tcW w:w="1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03DCBB4" w14:textId="1CBA4F4F" w:rsidR="00EF1737" w:rsidRPr="00EF1737" w:rsidRDefault="00EF1737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5/29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DBC711C" w14:textId="77777777" w:rsidR="00EF1737" w:rsidRPr="00EF1737" w:rsidRDefault="00EF1737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14C2C45" w14:textId="67AA885F" w:rsidR="00EF1737" w:rsidRPr="00EF1737" w:rsidRDefault="00EF1737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5/29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24B1887" w14:textId="77777777" w:rsidR="00EF1737" w:rsidRPr="00EF1737" w:rsidRDefault="00EF1737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847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9BE106" w14:textId="77777777" w:rsidR="00EF1737" w:rsidRPr="00EF1737" w:rsidRDefault="00EF1737" w:rsidP="00EF1737">
                  <w:pPr>
                    <w:pStyle w:val="Text"/>
                    <w:spacing w:after="0"/>
                    <w:rPr>
                      <w:rFonts w:ascii="Calibri" w:hAnsi="Calibri" w:cs="Calibri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Cs w:val="22"/>
                    </w:rPr>
                    <w:t>Application</w:t>
                  </w:r>
                </w:p>
                <w:p w14:paraId="3D14A7E1" w14:textId="77777777" w:rsidR="00EF1737" w:rsidRPr="00EF1737" w:rsidRDefault="00EF1737" w:rsidP="00EF173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 w:val="22"/>
                      <w:szCs w:val="22"/>
                    </w:rPr>
                    <w:t>What it is</w:t>
                  </w:r>
                </w:p>
                <w:p w14:paraId="5C793096" w14:textId="0F23A026" w:rsidR="00EF1737" w:rsidRDefault="00EF1737" w:rsidP="00EF173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 w:val="22"/>
                      <w:szCs w:val="22"/>
                    </w:rPr>
                    <w:t>How to apply</w:t>
                  </w:r>
                </w:p>
                <w:p w14:paraId="35F8B521" w14:textId="42A528CE" w:rsidR="00EF1737" w:rsidRPr="00EF1737" w:rsidRDefault="00EF1737" w:rsidP="00EF173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Deadline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14994C6" w14:textId="77777777" w:rsidR="00EF1737" w:rsidRPr="00EF1737" w:rsidRDefault="00EF1737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1EDD24FB" w14:textId="77777777" w:rsidR="00EF1737" w:rsidRPr="00EF1737" w:rsidRDefault="00EF1737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E07BBD" w14:textId="72A9DF1A" w:rsidR="00EF1737" w:rsidRPr="00EF1737" w:rsidRDefault="00E35FD8" w:rsidP="00EF1737">
                  <w:pPr>
                    <w:pStyle w:val="Tex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NA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2F7D13C" w14:textId="77777777" w:rsidR="00EF1737" w:rsidRPr="00EF1737" w:rsidRDefault="00EF1737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17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822C0E5" w14:textId="6BAEB135" w:rsidR="00EF1737" w:rsidRPr="00EF1737" w:rsidRDefault="00E35FD8" w:rsidP="00E35FD8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Kodiak Daily Mirror</w:t>
                  </w:r>
                </w:p>
              </w:tc>
            </w:tr>
            <w:tr w:rsidR="00E35FD8" w:rsidRPr="00EF1737" w14:paraId="4AE6867A" w14:textId="77777777" w:rsidTr="00E35FD8">
              <w:tc>
                <w:tcPr>
                  <w:tcW w:w="1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F4B7CC5" w14:textId="0CDAF342" w:rsidR="00E35FD8" w:rsidRDefault="00E35FD8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6/1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DFE4365" w14:textId="77777777" w:rsidR="00E35FD8" w:rsidRPr="00EF1737" w:rsidRDefault="00E35FD8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6C4B84" w14:textId="2E57153B" w:rsidR="00E35FD8" w:rsidRDefault="00E35FD8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6/1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B99C7EA" w14:textId="77777777" w:rsidR="00E35FD8" w:rsidRPr="00EF1737" w:rsidRDefault="00E35FD8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847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597485C" w14:textId="523917F1" w:rsidR="00E35FD8" w:rsidRPr="00EF1737" w:rsidRDefault="009A495C" w:rsidP="00EF1737">
                  <w:pPr>
                    <w:pStyle w:val="Text"/>
                    <w:spacing w:after="0"/>
                    <w:rPr>
                      <w:rFonts w:ascii="Calibri" w:hAnsi="Calibri" w:cs="Calibri"/>
                      <w:szCs w:val="22"/>
                    </w:rPr>
                  </w:pPr>
                  <w:r>
                    <w:rPr>
                      <w:rFonts w:ascii="Calibri" w:hAnsi="Calibri" w:cs="Calibri"/>
                      <w:szCs w:val="22"/>
                    </w:rPr>
                    <w:t>(Aimee, Sarah &amp; John)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7BF97B7" w14:textId="77777777" w:rsidR="00E35FD8" w:rsidRPr="00EF1737" w:rsidRDefault="00E35FD8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2C2BF3FD" w14:textId="77777777" w:rsidR="00E35FD8" w:rsidRPr="00EF1737" w:rsidRDefault="00E35FD8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D3C06B4" w14:textId="1EB6B3FE" w:rsidR="00E35FD8" w:rsidRDefault="009A495C" w:rsidP="00EF1737">
                  <w:pPr>
                    <w:pStyle w:val="Tex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RI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2DA0067" w14:textId="77777777" w:rsidR="00E35FD8" w:rsidRPr="00EF1737" w:rsidRDefault="00E35FD8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17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04E6788" w14:textId="7BE9CDF9" w:rsidR="00E35FD8" w:rsidRDefault="009A495C" w:rsidP="00E35FD8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Lowdown</w:t>
                  </w:r>
                </w:p>
              </w:tc>
            </w:tr>
            <w:tr w:rsidR="00EF1737" w:rsidRPr="00EF1737" w14:paraId="67D19D98" w14:textId="77777777" w:rsidTr="00E35FD8">
              <w:tc>
                <w:tcPr>
                  <w:tcW w:w="1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F299952" w14:textId="1489FCC5" w:rsidR="00EF1737" w:rsidRPr="00EF1737" w:rsidRDefault="00EF1737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6/3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EBC0A5" w14:textId="77777777" w:rsidR="00EF1737" w:rsidRPr="00EF1737" w:rsidRDefault="00EF1737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4A5C53" w14:textId="33B6FF20" w:rsidR="00EF1737" w:rsidRPr="00EF1737" w:rsidRDefault="00EF1737" w:rsidP="00EF1737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6/3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3C4A296" w14:textId="77777777" w:rsidR="00EF1737" w:rsidRPr="00EF1737" w:rsidRDefault="00EF1737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847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D283293" w14:textId="77777777" w:rsidR="00EF1737" w:rsidRPr="00EF1737" w:rsidRDefault="00EF1737" w:rsidP="00EF1737">
                  <w:pPr>
                    <w:pStyle w:val="Text"/>
                    <w:spacing w:after="0"/>
                    <w:rPr>
                      <w:rFonts w:ascii="Calibri" w:hAnsi="Calibri" w:cs="Calibri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Cs w:val="22"/>
                    </w:rPr>
                    <w:t>Application</w:t>
                  </w:r>
                </w:p>
                <w:p w14:paraId="2A28EA0D" w14:textId="77777777" w:rsidR="00EF1737" w:rsidRPr="00EF1737" w:rsidRDefault="00EF1737" w:rsidP="00EF173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 w:val="22"/>
                      <w:szCs w:val="22"/>
                    </w:rPr>
                    <w:t>What it is</w:t>
                  </w:r>
                </w:p>
                <w:p w14:paraId="7EA7B47C" w14:textId="30CE1A23" w:rsidR="00EF1737" w:rsidRDefault="00EF1737" w:rsidP="00EF173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EF1737">
                    <w:rPr>
                      <w:rFonts w:ascii="Calibri" w:hAnsi="Calibri" w:cs="Calibri"/>
                      <w:sz w:val="22"/>
                      <w:szCs w:val="22"/>
                    </w:rPr>
                    <w:t>How to apply</w:t>
                  </w:r>
                </w:p>
                <w:p w14:paraId="399E2471" w14:textId="71EF9492" w:rsidR="00EF1737" w:rsidRPr="00EF1737" w:rsidRDefault="00EF1737" w:rsidP="00EF173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Deadline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2E8D5A0" w14:textId="77777777" w:rsidR="00EF1737" w:rsidRPr="00EF1737" w:rsidRDefault="00EF1737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3958150C" w14:textId="77777777" w:rsidR="00EF1737" w:rsidRPr="00EF1737" w:rsidRDefault="00EF1737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32C3080" w14:textId="40B5033B" w:rsidR="00EF1737" w:rsidRPr="00EF1737" w:rsidRDefault="00E35FD8" w:rsidP="00EF1737">
                  <w:pPr>
                    <w:pStyle w:val="Text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NA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14D5F63" w14:textId="77777777" w:rsidR="00EF1737" w:rsidRPr="00EF1737" w:rsidRDefault="00EF1737" w:rsidP="00EF1737">
                  <w:pPr>
                    <w:pStyle w:val="Tex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17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0513E59" w14:textId="38F3F76A" w:rsidR="00EF1737" w:rsidRPr="00EF1737" w:rsidRDefault="00E35FD8" w:rsidP="00E35FD8">
                  <w:pPr>
                    <w:pStyle w:val="Text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Kodiak Daily Mirror</w:t>
                  </w:r>
                </w:p>
              </w:tc>
            </w:tr>
          </w:tbl>
          <w:p w14:paraId="68B06ADC" w14:textId="77777777" w:rsidR="00265218" w:rsidRPr="00EF1737" w:rsidRDefault="00265218" w:rsidP="00A3321A">
            <w:pPr>
              <w:pStyle w:val="Text"/>
              <w:rPr>
                <w:rFonts w:ascii="Calibri" w:hAnsi="Calibri" w:cs="Calibri"/>
              </w:rPr>
            </w:pPr>
          </w:p>
        </w:tc>
        <w:tc>
          <w:tcPr>
            <w:tcW w:w="167" w:type="pct"/>
            <w:shd w:val="clear" w:color="auto" w:fill="auto"/>
          </w:tcPr>
          <w:p w14:paraId="53005E40" w14:textId="77777777" w:rsidR="00265218" w:rsidRPr="00D73A84" w:rsidRDefault="00265218" w:rsidP="00AE3FB7">
            <w:pPr>
              <w:pStyle w:val="Text"/>
            </w:pPr>
          </w:p>
        </w:tc>
      </w:tr>
    </w:tbl>
    <w:p w14:paraId="5AEC30AC" w14:textId="77777777" w:rsidR="00463B35" w:rsidRPr="00D73A84" w:rsidRDefault="00463B35" w:rsidP="00D73A84">
      <w:pPr>
        <w:pStyle w:val="BlueBoldText"/>
        <w:spacing w:after="0"/>
        <w:rPr>
          <w:sz w:val="12"/>
        </w:rPr>
      </w:pPr>
    </w:p>
    <w:sectPr w:rsidR="00463B35" w:rsidRPr="00D73A84" w:rsidSect="00AE3FB7">
      <w:headerReference w:type="default" r:id="rId11"/>
      <w:footerReference w:type="default" r:id="rId12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9E6A40" w14:textId="77777777" w:rsidR="00A03B86" w:rsidRDefault="00A03B86" w:rsidP="00BC1B68">
      <w:r>
        <w:separator/>
      </w:r>
    </w:p>
  </w:endnote>
  <w:endnote w:type="continuationSeparator" w:id="0">
    <w:p w14:paraId="0BBA9560" w14:textId="77777777" w:rsidR="00A03B86" w:rsidRDefault="00A03B86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F43E8" w:rsidRPr="00D73A84" w14:paraId="4CF3F3C1" w14:textId="77777777" w:rsidTr="00D73A84">
      <w:trPr>
        <w:trHeight w:val="900"/>
      </w:trPr>
      <w:tc>
        <w:tcPr>
          <w:tcW w:w="3596" w:type="dxa"/>
          <w:shd w:val="clear" w:color="auto" w:fill="auto"/>
          <w:vAlign w:val="center"/>
        </w:tcPr>
        <w:p w14:paraId="04A44F71" w14:textId="59547007" w:rsidR="003F43E8" w:rsidRPr="00D73A84" w:rsidRDefault="003F43E8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2E88681C" w14:textId="6383339F" w:rsidR="003F43E8" w:rsidRPr="00D73A84" w:rsidRDefault="003F43E8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20ECDA4" w14:textId="46B584D2" w:rsidR="003F43E8" w:rsidRPr="00D73A84" w:rsidRDefault="003F43E8" w:rsidP="00E53AFF">
          <w:pPr>
            <w:pStyle w:val="Contacts"/>
          </w:pPr>
        </w:p>
      </w:tc>
    </w:tr>
    <w:tr w:rsidR="003F43E8" w:rsidRPr="00D73A84" w14:paraId="3BDE38BD" w14:textId="77777777" w:rsidTr="002D3842">
      <w:tc>
        <w:tcPr>
          <w:tcW w:w="3596" w:type="dxa"/>
          <w:shd w:val="clear" w:color="auto" w:fill="auto"/>
          <w:vAlign w:val="center"/>
        </w:tcPr>
        <w:p w14:paraId="45DB1186" w14:textId="77777777" w:rsidR="003F43E8" w:rsidRPr="00D73A84" w:rsidRDefault="003F43E8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03C166E" w14:textId="77777777" w:rsidR="003F43E8" w:rsidRPr="00D73A84" w:rsidRDefault="003F43E8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C3517C9" w14:textId="77777777" w:rsidR="003F43E8" w:rsidRPr="00D73A84" w:rsidRDefault="003F43E8" w:rsidP="00E53AFF">
          <w:pPr>
            <w:pStyle w:val="Contacts"/>
          </w:pPr>
        </w:p>
      </w:tc>
    </w:tr>
    <w:tr w:rsidR="00AE3FB7" w:rsidRPr="00D73A84" w14:paraId="17DFE4D1" w14:textId="77777777" w:rsidTr="002D3842">
      <w:tc>
        <w:tcPr>
          <w:tcW w:w="3596" w:type="dxa"/>
          <w:shd w:val="clear" w:color="auto" w:fill="auto"/>
          <w:vAlign w:val="center"/>
        </w:tcPr>
        <w:p w14:paraId="57336DCB" w14:textId="1DF4F2CC" w:rsidR="00AE3FB7" w:rsidRPr="00D73A84" w:rsidRDefault="00AE3FB7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6B07FB5B" w14:textId="0B3C28C6" w:rsidR="00AE3FB7" w:rsidRPr="00D73A84" w:rsidRDefault="00AE3FB7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2C42C081" w14:textId="175AA36C" w:rsidR="00AE3FB7" w:rsidRPr="00D73A84" w:rsidRDefault="00AE3FB7" w:rsidP="00E53AFF">
          <w:pPr>
            <w:pStyle w:val="Contacts"/>
          </w:pPr>
        </w:p>
      </w:tc>
    </w:tr>
  </w:tbl>
  <w:p w14:paraId="0359D223" w14:textId="77777777" w:rsidR="00AE3FB7" w:rsidRPr="003F43E8" w:rsidRDefault="00AE3FB7">
    <w:pPr>
      <w:pStyle w:val="Footer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DF83AD" w14:textId="77777777" w:rsidR="00A03B86" w:rsidRDefault="00A03B86" w:rsidP="00BC1B68">
      <w:r>
        <w:separator/>
      </w:r>
    </w:p>
  </w:footnote>
  <w:footnote w:type="continuationSeparator" w:id="0">
    <w:p w14:paraId="21689404" w14:textId="77777777" w:rsidR="00A03B86" w:rsidRDefault="00A03B86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76731" w14:textId="6A207B3B" w:rsidR="00BC1B68" w:rsidRDefault="00EF1737" w:rsidP="00DC0F2A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 wp14:anchorId="7B2477F2" wp14:editId="1370A4AD">
              <wp:simplePos x="0" y="0"/>
              <wp:positionH relativeFrom="column">
                <wp:posOffset>1419225</wp:posOffset>
              </wp:positionH>
              <wp:positionV relativeFrom="paragraph">
                <wp:posOffset>-269240</wp:posOffset>
              </wp:positionV>
              <wp:extent cx="3943350" cy="1404620"/>
              <wp:effectExtent l="0" t="0" r="19050" b="152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3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3FB6A0" w14:textId="0B0C9986" w:rsidR="00EF1737" w:rsidRPr="00EF1737" w:rsidRDefault="00EF1737" w:rsidP="00EF1737">
                          <w:pPr>
                            <w:jc w:val="center"/>
                            <w:rPr>
                              <w:rFonts w:ascii="Elephant" w:hAnsi="Elephant"/>
                              <w:sz w:val="36"/>
                              <w:szCs w:val="36"/>
                            </w:rPr>
                          </w:pPr>
                          <w:r w:rsidRPr="00EF1737">
                            <w:rPr>
                              <w:rFonts w:ascii="Elephant" w:hAnsi="Elephant"/>
                              <w:sz w:val="36"/>
                              <w:szCs w:val="36"/>
                            </w:rPr>
                            <w:t>Kodiak Economic Development Corporation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B2477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11.75pt;margin-top:-21.2pt;width:310.5pt;height:110.6pt;z-index:251668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">
              <v:textbox style="mso-fit-shape-to-text:t">
                <w:txbxContent>
                  <w:p w14:paraId="383FB6A0" w14:textId="0B0C9986" w:rsidR="00EF1737" w:rsidRPr="00EF1737" w:rsidRDefault="00EF1737" w:rsidP="00EF1737">
                    <w:pPr>
                      <w:jc w:val="center"/>
                      <w:rPr>
                        <w:rFonts w:ascii="Elephant" w:hAnsi="Elephant"/>
                        <w:sz w:val="36"/>
                        <w:szCs w:val="36"/>
                      </w:rPr>
                    </w:pPr>
                    <w:r w:rsidRPr="00EF1737">
                      <w:rPr>
                        <w:rFonts w:ascii="Elephant" w:hAnsi="Elephant"/>
                        <w:sz w:val="36"/>
                        <w:szCs w:val="36"/>
                      </w:rPr>
                      <w:t>Kodiak Economic Development Corporation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E4001"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6F74836F" wp14:editId="7A154C11">
              <wp:simplePos x="0" y="0"/>
              <wp:positionH relativeFrom="column">
                <wp:posOffset>0</wp:posOffset>
              </wp:positionH>
              <wp:positionV relativeFrom="paragraph">
                <wp:posOffset>-983615</wp:posOffset>
              </wp:positionV>
              <wp:extent cx="6859135" cy="10581503"/>
              <wp:effectExtent l="0" t="0" r="0" b="0"/>
              <wp:wrapNone/>
              <wp:docPr id="6" name="Grou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9135" cy="10581503"/>
                        <a:chOff x="0" y="0"/>
                        <a:chExt cx="6859135" cy="10581503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4310" y="9637893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4310" y="52655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4310" y="9637893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4310" y="1985236"/>
                          <a:ext cx="6854825" cy="7013575"/>
                          <a:chOff x="0" y="0"/>
                          <a:chExt cx="6854952" cy="7013398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8"/>
                            <a:chOff x="0" y="-14630"/>
                            <a:chExt cx="6854952" cy="701339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1" name="Picture 11" descr="decorative image of lines in the shape of arrow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4" r="70731"/>
                        <a:stretch/>
                      </pic:blipFill>
                      <pic:spPr bwMode="auto">
                        <a:xfrm rot="5400000">
                          <a:off x="2422208" y="-2422208"/>
                          <a:ext cx="2006600" cy="6851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453" y="52655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450624" y="700722"/>
                          <a:ext cx="508001" cy="5080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388" y="5022"/>
                              </a:moveTo>
                              <a:lnTo>
                                <a:pt x="11826" y="1350"/>
                              </a:lnTo>
                              <a:cubicBezTo>
                                <a:pt x="11826" y="1242"/>
                                <a:pt x="11880" y="1188"/>
                                <a:pt x="11880" y="1080"/>
                              </a:cubicBezTo>
                              <a:cubicBezTo>
                                <a:pt x="11880" y="486"/>
                                <a:pt x="11394" y="0"/>
                                <a:pt x="10800" y="0"/>
                              </a:cubicBezTo>
                              <a:cubicBezTo>
                                <a:pt x="10206" y="0"/>
                                <a:pt x="9720" y="486"/>
                                <a:pt x="9720" y="1080"/>
                              </a:cubicBezTo>
                              <a:cubicBezTo>
                                <a:pt x="9720" y="1188"/>
                                <a:pt x="9720" y="1242"/>
                                <a:pt x="9774" y="1350"/>
                              </a:cubicBezTo>
                              <a:lnTo>
                                <a:pt x="4212" y="5022"/>
                              </a:lnTo>
                              <a:lnTo>
                                <a:pt x="0" y="5022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5022"/>
                              </a:lnTo>
                              <a:lnTo>
                                <a:pt x="17388" y="5022"/>
                              </a:lnTo>
                              <a:close/>
                              <a:moveTo>
                                <a:pt x="10800" y="702"/>
                              </a:moveTo>
                              <a:cubicBezTo>
                                <a:pt x="11016" y="702"/>
                                <a:pt x="11178" y="864"/>
                                <a:pt x="11178" y="1080"/>
                              </a:cubicBezTo>
                              <a:cubicBezTo>
                                <a:pt x="11178" y="1296"/>
                                <a:pt x="11016" y="1458"/>
                                <a:pt x="10800" y="1458"/>
                              </a:cubicBezTo>
                              <a:cubicBezTo>
                                <a:pt x="10584" y="1458"/>
                                <a:pt x="10422" y="1296"/>
                                <a:pt x="10422" y="1080"/>
                              </a:cubicBezTo>
                              <a:cubicBezTo>
                                <a:pt x="10422" y="864"/>
                                <a:pt x="10584" y="702"/>
                                <a:pt x="10800" y="702"/>
                              </a:cubicBezTo>
                              <a:close/>
                              <a:moveTo>
                                <a:pt x="10152" y="1944"/>
                              </a:moveTo>
                              <a:cubicBezTo>
                                <a:pt x="10530" y="2214"/>
                                <a:pt x="11070" y="2214"/>
                                <a:pt x="11448" y="1944"/>
                              </a:cubicBezTo>
                              <a:lnTo>
                                <a:pt x="16092" y="5022"/>
                              </a:lnTo>
                              <a:lnTo>
                                <a:pt x="5508" y="5022"/>
                              </a:lnTo>
                              <a:lnTo>
                                <a:pt x="10152" y="1944"/>
                              </a:lnTo>
                              <a:close/>
                              <a:moveTo>
                                <a:pt x="20844" y="20898"/>
                              </a:moveTo>
                              <a:lnTo>
                                <a:pt x="702" y="20898"/>
                              </a:lnTo>
                              <a:lnTo>
                                <a:pt x="702" y="5778"/>
                              </a:lnTo>
                              <a:lnTo>
                                <a:pt x="20844" y="5778"/>
                              </a:lnTo>
                              <a:lnTo>
                                <a:pt x="20844" y="20898"/>
                              </a:lnTo>
                              <a:close/>
                              <a:moveTo>
                                <a:pt x="16524" y="19440"/>
                              </a:moveTo>
                              <a:lnTo>
                                <a:pt x="11826" y="19440"/>
                              </a:lnTo>
                              <a:cubicBezTo>
                                <a:pt x="11610" y="19440"/>
                                <a:pt x="11448" y="19602"/>
                                <a:pt x="11448" y="19818"/>
                              </a:cubicBezTo>
                              <a:cubicBezTo>
                                <a:pt x="11448" y="20034"/>
                                <a:pt x="11610" y="20196"/>
                                <a:pt x="11826" y="20196"/>
                              </a:cubicBezTo>
                              <a:lnTo>
                                <a:pt x="16524" y="20196"/>
                              </a:lnTo>
                              <a:cubicBezTo>
                                <a:pt x="16740" y="20196"/>
                                <a:pt x="16902" y="20034"/>
                                <a:pt x="16902" y="19818"/>
                              </a:cubicBezTo>
                              <a:cubicBezTo>
                                <a:pt x="16902" y="19602"/>
                                <a:pt x="16740" y="19440"/>
                                <a:pt x="16524" y="19440"/>
                              </a:cubicBezTo>
                              <a:close/>
                              <a:moveTo>
                                <a:pt x="19440" y="19440"/>
                              </a:moveTo>
                              <a:lnTo>
                                <a:pt x="17982" y="19440"/>
                              </a:lnTo>
                              <a:cubicBezTo>
                                <a:pt x="17766" y="19440"/>
                                <a:pt x="17604" y="19602"/>
                                <a:pt x="17604" y="19818"/>
                              </a:cubicBezTo>
                              <a:cubicBezTo>
                                <a:pt x="17604" y="20034"/>
                                <a:pt x="17766" y="20196"/>
                                <a:pt x="17982" y="20196"/>
                              </a:cubicBezTo>
                              <a:lnTo>
                                <a:pt x="19440" y="20196"/>
                              </a:lnTo>
                              <a:cubicBezTo>
                                <a:pt x="19656" y="20196"/>
                                <a:pt x="19818" y="20034"/>
                                <a:pt x="19818" y="19818"/>
                              </a:cubicBezTo>
                              <a:cubicBezTo>
                                <a:pt x="19764" y="19602"/>
                                <a:pt x="19602" y="19440"/>
                                <a:pt x="19440" y="19440"/>
                              </a:cubicBezTo>
                              <a:close/>
                              <a:moveTo>
                                <a:pt x="1782" y="20142"/>
                              </a:moveTo>
                              <a:lnTo>
                                <a:pt x="3942" y="20142"/>
                              </a:lnTo>
                              <a:cubicBezTo>
                                <a:pt x="4158" y="20142"/>
                                <a:pt x="4320" y="19980"/>
                                <a:pt x="4320" y="19764"/>
                              </a:cubicBezTo>
                              <a:cubicBezTo>
                                <a:pt x="4320" y="19548"/>
                                <a:pt x="4158" y="19386"/>
                                <a:pt x="3942" y="19386"/>
                              </a:cubicBezTo>
                              <a:lnTo>
                                <a:pt x="1782" y="19386"/>
                              </a:lnTo>
                              <a:cubicBezTo>
                                <a:pt x="1566" y="19386"/>
                                <a:pt x="1404" y="19548"/>
                                <a:pt x="1404" y="19764"/>
                              </a:cubicBezTo>
                              <a:cubicBezTo>
                                <a:pt x="1404" y="19980"/>
                                <a:pt x="1566" y="20142"/>
                                <a:pt x="1782" y="20142"/>
                              </a:cubicBezTo>
                              <a:close/>
                              <a:moveTo>
                                <a:pt x="1782" y="18738"/>
                              </a:moveTo>
                              <a:lnTo>
                                <a:pt x="19764" y="18738"/>
                              </a:lnTo>
                              <a:cubicBezTo>
                                <a:pt x="19980" y="18738"/>
                                <a:pt x="20142" y="18576"/>
                                <a:pt x="20142" y="18360"/>
                              </a:cubicBezTo>
                              <a:lnTo>
                                <a:pt x="20142" y="7560"/>
                              </a:lnTo>
                              <a:cubicBezTo>
                                <a:pt x="20142" y="7344"/>
                                <a:pt x="19980" y="7182"/>
                                <a:pt x="19764" y="7182"/>
                              </a:cubicBezTo>
                              <a:lnTo>
                                <a:pt x="17928" y="7182"/>
                              </a:lnTo>
                              <a:lnTo>
                                <a:pt x="17928" y="6804"/>
                              </a:lnTo>
                              <a:cubicBezTo>
                                <a:pt x="17928" y="6588"/>
                                <a:pt x="17766" y="6426"/>
                                <a:pt x="17550" y="6426"/>
                              </a:cubicBezTo>
                              <a:cubicBezTo>
                                <a:pt x="17334" y="6426"/>
                                <a:pt x="17172" y="6588"/>
                                <a:pt x="17172" y="6804"/>
                              </a:cubicBezTo>
                              <a:lnTo>
                                <a:pt x="17172" y="7182"/>
                              </a:lnTo>
                              <a:lnTo>
                                <a:pt x="16470" y="7182"/>
                              </a:lnTo>
                              <a:lnTo>
                                <a:pt x="16470" y="6804"/>
                              </a:lnTo>
                              <a:cubicBezTo>
                                <a:pt x="16470" y="6588"/>
                                <a:pt x="16308" y="6426"/>
                                <a:pt x="16092" y="6426"/>
                              </a:cubicBezTo>
                              <a:cubicBezTo>
                                <a:pt x="15876" y="6426"/>
                                <a:pt x="15714" y="6588"/>
                                <a:pt x="15714" y="6804"/>
                              </a:cubicBezTo>
                              <a:lnTo>
                                <a:pt x="15714" y="7182"/>
                              </a:lnTo>
                              <a:lnTo>
                                <a:pt x="15012" y="7182"/>
                              </a:lnTo>
                              <a:lnTo>
                                <a:pt x="15012" y="6804"/>
                              </a:lnTo>
                              <a:cubicBezTo>
                                <a:pt x="15012" y="6588"/>
                                <a:pt x="14850" y="6426"/>
                                <a:pt x="14634" y="6426"/>
                              </a:cubicBezTo>
                              <a:cubicBezTo>
                                <a:pt x="14418" y="6426"/>
                                <a:pt x="14256" y="6588"/>
                                <a:pt x="14256" y="6804"/>
                              </a:cubicBezTo>
                              <a:lnTo>
                                <a:pt x="14256" y="7182"/>
                              </a:lnTo>
                              <a:lnTo>
                                <a:pt x="6480" y="7182"/>
                              </a:lnTo>
                              <a:lnTo>
                                <a:pt x="6480" y="6804"/>
                              </a:lnTo>
                              <a:cubicBezTo>
                                <a:pt x="6480" y="6588"/>
                                <a:pt x="6318" y="6426"/>
                                <a:pt x="6102" y="6426"/>
                              </a:cubicBezTo>
                              <a:cubicBezTo>
                                <a:pt x="5886" y="6426"/>
                                <a:pt x="5724" y="6588"/>
                                <a:pt x="5724" y="6804"/>
                              </a:cubicBezTo>
                              <a:lnTo>
                                <a:pt x="5724" y="7182"/>
                              </a:lnTo>
                              <a:lnTo>
                                <a:pt x="5022" y="7182"/>
                              </a:lnTo>
                              <a:lnTo>
                                <a:pt x="5022" y="6804"/>
                              </a:lnTo>
                              <a:cubicBezTo>
                                <a:pt x="5022" y="6588"/>
                                <a:pt x="4860" y="6426"/>
                                <a:pt x="4644" y="6426"/>
                              </a:cubicBezTo>
                              <a:cubicBezTo>
                                <a:pt x="4428" y="6426"/>
                                <a:pt x="4266" y="6588"/>
                                <a:pt x="4266" y="6804"/>
                              </a:cubicBezTo>
                              <a:lnTo>
                                <a:pt x="4266" y="7182"/>
                              </a:lnTo>
                              <a:lnTo>
                                <a:pt x="3618" y="7182"/>
                              </a:lnTo>
                              <a:lnTo>
                                <a:pt x="3618" y="6804"/>
                              </a:lnTo>
                              <a:cubicBezTo>
                                <a:pt x="3618" y="6588"/>
                                <a:pt x="3456" y="6426"/>
                                <a:pt x="3240" y="6426"/>
                              </a:cubicBezTo>
                              <a:cubicBezTo>
                                <a:pt x="3024" y="6426"/>
                                <a:pt x="2862" y="6588"/>
                                <a:pt x="2862" y="6804"/>
                              </a:cubicBezTo>
                              <a:lnTo>
                                <a:pt x="2862" y="7182"/>
                              </a:lnTo>
                              <a:lnTo>
                                <a:pt x="1728" y="7182"/>
                              </a:lnTo>
                              <a:cubicBezTo>
                                <a:pt x="1512" y="7182"/>
                                <a:pt x="1350" y="7344"/>
                                <a:pt x="1350" y="7560"/>
                              </a:cubicBezTo>
                              <a:lnTo>
                                <a:pt x="1350" y="18360"/>
                              </a:lnTo>
                              <a:cubicBezTo>
                                <a:pt x="1404" y="18576"/>
                                <a:pt x="1566" y="18738"/>
                                <a:pt x="1782" y="18738"/>
                              </a:cubicBezTo>
                              <a:close/>
                              <a:moveTo>
                                <a:pt x="8640" y="17982"/>
                              </a:moveTo>
                              <a:lnTo>
                                <a:pt x="5778" y="17982"/>
                              </a:lnTo>
                              <a:lnTo>
                                <a:pt x="5778" y="15822"/>
                              </a:lnTo>
                              <a:lnTo>
                                <a:pt x="8640" y="15822"/>
                              </a:lnTo>
                              <a:lnTo>
                                <a:pt x="8640" y="17982"/>
                              </a:lnTo>
                              <a:close/>
                              <a:moveTo>
                                <a:pt x="8640" y="15120"/>
                              </a:moveTo>
                              <a:lnTo>
                                <a:pt x="5778" y="15120"/>
                              </a:lnTo>
                              <a:lnTo>
                                <a:pt x="5778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5120"/>
                              </a:lnTo>
                              <a:close/>
                              <a:moveTo>
                                <a:pt x="8640" y="12258"/>
                              </a:moveTo>
                              <a:lnTo>
                                <a:pt x="5778" y="12258"/>
                              </a:lnTo>
                              <a:lnTo>
                                <a:pt x="5778" y="10098"/>
                              </a:lnTo>
                              <a:lnTo>
                                <a:pt x="8640" y="10098"/>
                              </a:lnTo>
                              <a:lnTo>
                                <a:pt x="8640" y="12258"/>
                              </a:lnTo>
                              <a:close/>
                              <a:moveTo>
                                <a:pt x="10206" y="16902"/>
                              </a:moveTo>
                              <a:lnTo>
                                <a:pt x="9342" y="17604"/>
                              </a:lnTo>
                              <a:lnTo>
                                <a:pt x="9342" y="16200"/>
                              </a:lnTo>
                              <a:lnTo>
                                <a:pt x="10206" y="16902"/>
                              </a:lnTo>
                              <a:close/>
                              <a:moveTo>
                                <a:pt x="9990" y="15822"/>
                              </a:moveTo>
                              <a:lnTo>
                                <a:pt x="11556" y="15822"/>
                              </a:lnTo>
                              <a:lnTo>
                                <a:pt x="10800" y="16416"/>
                              </a:lnTo>
                              <a:lnTo>
                                <a:pt x="9990" y="15822"/>
                              </a:lnTo>
                              <a:close/>
                              <a:moveTo>
                                <a:pt x="9990" y="17982"/>
                              </a:moveTo>
                              <a:lnTo>
                                <a:pt x="10746" y="17388"/>
                              </a:lnTo>
                              <a:lnTo>
                                <a:pt x="11502" y="17982"/>
                              </a:lnTo>
                              <a:lnTo>
                                <a:pt x="9990" y="17982"/>
                              </a:lnTo>
                              <a:close/>
                              <a:moveTo>
                                <a:pt x="12204" y="17604"/>
                              </a:moveTo>
                              <a:lnTo>
                                <a:pt x="11340" y="16902"/>
                              </a:lnTo>
                              <a:lnTo>
                                <a:pt x="12204" y="16200"/>
                              </a:lnTo>
                              <a:lnTo>
                                <a:pt x="12204" y="17604"/>
                              </a:lnTo>
                              <a:close/>
                              <a:moveTo>
                                <a:pt x="12204" y="15120"/>
                              </a:moveTo>
                              <a:lnTo>
                                <a:pt x="9342" y="15120"/>
                              </a:lnTo>
                              <a:lnTo>
                                <a:pt x="9342" y="12960"/>
                              </a:lnTo>
                              <a:lnTo>
                                <a:pt x="12204" y="12960"/>
                              </a:lnTo>
                              <a:lnTo>
                                <a:pt x="12204" y="15120"/>
                              </a:lnTo>
                              <a:close/>
                              <a:moveTo>
                                <a:pt x="12204" y="12258"/>
                              </a:moveTo>
                              <a:lnTo>
                                <a:pt x="9342" y="12258"/>
                              </a:lnTo>
                              <a:lnTo>
                                <a:pt x="9342" y="10098"/>
                              </a:lnTo>
                              <a:lnTo>
                                <a:pt x="12204" y="10098"/>
                              </a:lnTo>
                              <a:lnTo>
                                <a:pt x="12204" y="12258"/>
                              </a:lnTo>
                              <a:close/>
                              <a:moveTo>
                                <a:pt x="15822" y="17982"/>
                              </a:moveTo>
                              <a:lnTo>
                                <a:pt x="12960" y="17982"/>
                              </a:lnTo>
                              <a:lnTo>
                                <a:pt x="12960" y="15822"/>
                              </a:lnTo>
                              <a:lnTo>
                                <a:pt x="15822" y="15822"/>
                              </a:lnTo>
                              <a:lnTo>
                                <a:pt x="15822" y="17982"/>
                              </a:lnTo>
                              <a:close/>
                              <a:moveTo>
                                <a:pt x="15822" y="15120"/>
                              </a:moveTo>
                              <a:lnTo>
                                <a:pt x="12960" y="15120"/>
                              </a:lnTo>
                              <a:lnTo>
                                <a:pt x="12960" y="12960"/>
                              </a:lnTo>
                              <a:lnTo>
                                <a:pt x="15822" y="12960"/>
                              </a:lnTo>
                              <a:lnTo>
                                <a:pt x="15822" y="15120"/>
                              </a:lnTo>
                              <a:close/>
                              <a:moveTo>
                                <a:pt x="15822" y="12258"/>
                              </a:moveTo>
                              <a:lnTo>
                                <a:pt x="12960" y="12258"/>
                              </a:lnTo>
                              <a:lnTo>
                                <a:pt x="12960" y="10098"/>
                              </a:lnTo>
                              <a:lnTo>
                                <a:pt x="15822" y="10098"/>
                              </a:lnTo>
                              <a:lnTo>
                                <a:pt x="15822" y="12258"/>
                              </a:lnTo>
                              <a:close/>
                              <a:moveTo>
                                <a:pt x="19440" y="17982"/>
                              </a:moveTo>
                              <a:lnTo>
                                <a:pt x="16578" y="17982"/>
                              </a:lnTo>
                              <a:lnTo>
                                <a:pt x="16578" y="15822"/>
                              </a:lnTo>
                              <a:lnTo>
                                <a:pt x="19440" y="15822"/>
                              </a:lnTo>
                              <a:lnTo>
                                <a:pt x="19440" y="17982"/>
                              </a:lnTo>
                              <a:close/>
                              <a:moveTo>
                                <a:pt x="19440" y="15120"/>
                              </a:moveTo>
                              <a:lnTo>
                                <a:pt x="16578" y="15120"/>
                              </a:lnTo>
                              <a:lnTo>
                                <a:pt x="16578" y="12960"/>
                              </a:lnTo>
                              <a:lnTo>
                                <a:pt x="19440" y="12960"/>
                              </a:lnTo>
                              <a:lnTo>
                                <a:pt x="19440" y="15120"/>
                              </a:lnTo>
                              <a:close/>
                              <a:moveTo>
                                <a:pt x="19440" y="12258"/>
                              </a:moveTo>
                              <a:lnTo>
                                <a:pt x="16578" y="12258"/>
                              </a:lnTo>
                              <a:lnTo>
                                <a:pt x="16578" y="10098"/>
                              </a:lnTo>
                              <a:lnTo>
                                <a:pt x="19440" y="10098"/>
                              </a:lnTo>
                              <a:lnTo>
                                <a:pt x="19440" y="12258"/>
                              </a:lnTo>
                              <a:close/>
                              <a:moveTo>
                                <a:pt x="2160" y="7938"/>
                              </a:moveTo>
                              <a:lnTo>
                                <a:pt x="2916" y="7938"/>
                              </a:lnTo>
                              <a:lnTo>
                                <a:pt x="2916" y="8316"/>
                              </a:lnTo>
                              <a:cubicBezTo>
                                <a:pt x="2916" y="8532"/>
                                <a:pt x="3078" y="8694"/>
                                <a:pt x="3294" y="8694"/>
                              </a:cubicBezTo>
                              <a:cubicBezTo>
                                <a:pt x="3510" y="8694"/>
                                <a:pt x="3672" y="8532"/>
                                <a:pt x="3672" y="8316"/>
                              </a:cubicBezTo>
                              <a:lnTo>
                                <a:pt x="3672" y="7938"/>
                              </a:lnTo>
                              <a:lnTo>
                                <a:pt x="4374" y="7938"/>
                              </a:lnTo>
                              <a:lnTo>
                                <a:pt x="4374" y="8316"/>
                              </a:lnTo>
                              <a:cubicBezTo>
                                <a:pt x="4374" y="8532"/>
                                <a:pt x="4536" y="8694"/>
                                <a:pt x="4752" y="8694"/>
                              </a:cubicBezTo>
                              <a:cubicBezTo>
                                <a:pt x="4968" y="8694"/>
                                <a:pt x="5130" y="8532"/>
                                <a:pt x="5130" y="8316"/>
                              </a:cubicBezTo>
                              <a:lnTo>
                                <a:pt x="5130" y="7938"/>
                              </a:lnTo>
                              <a:lnTo>
                                <a:pt x="5832" y="7938"/>
                              </a:lnTo>
                              <a:lnTo>
                                <a:pt x="5832" y="8316"/>
                              </a:lnTo>
                              <a:cubicBezTo>
                                <a:pt x="5832" y="8532"/>
                                <a:pt x="5994" y="8694"/>
                                <a:pt x="6210" y="8694"/>
                              </a:cubicBezTo>
                              <a:cubicBezTo>
                                <a:pt x="6426" y="8694"/>
                                <a:pt x="6588" y="8532"/>
                                <a:pt x="6588" y="8316"/>
                              </a:cubicBezTo>
                              <a:lnTo>
                                <a:pt x="6588" y="7938"/>
                              </a:lnTo>
                              <a:lnTo>
                                <a:pt x="14526" y="7938"/>
                              </a:lnTo>
                              <a:lnTo>
                                <a:pt x="14526" y="8316"/>
                              </a:lnTo>
                              <a:cubicBezTo>
                                <a:pt x="14526" y="8532"/>
                                <a:pt x="14688" y="8694"/>
                                <a:pt x="14904" y="8694"/>
                              </a:cubicBezTo>
                              <a:cubicBezTo>
                                <a:pt x="15120" y="8694"/>
                                <a:pt x="15282" y="8532"/>
                                <a:pt x="15282" y="8316"/>
                              </a:cubicBezTo>
                              <a:lnTo>
                                <a:pt x="15282" y="7938"/>
                              </a:lnTo>
                              <a:lnTo>
                                <a:pt x="15984" y="7938"/>
                              </a:lnTo>
                              <a:lnTo>
                                <a:pt x="15984" y="8316"/>
                              </a:lnTo>
                              <a:cubicBezTo>
                                <a:pt x="15984" y="8532"/>
                                <a:pt x="16146" y="8694"/>
                                <a:pt x="16362" y="8694"/>
                              </a:cubicBezTo>
                              <a:cubicBezTo>
                                <a:pt x="16578" y="8694"/>
                                <a:pt x="16740" y="8532"/>
                                <a:pt x="16740" y="8316"/>
                              </a:cubicBezTo>
                              <a:lnTo>
                                <a:pt x="16740" y="7938"/>
                              </a:lnTo>
                              <a:lnTo>
                                <a:pt x="17442" y="7938"/>
                              </a:lnTo>
                              <a:lnTo>
                                <a:pt x="17442" y="8316"/>
                              </a:lnTo>
                              <a:cubicBezTo>
                                <a:pt x="17442" y="8532"/>
                                <a:pt x="17604" y="8694"/>
                                <a:pt x="17820" y="8694"/>
                              </a:cubicBezTo>
                              <a:cubicBezTo>
                                <a:pt x="18036" y="8694"/>
                                <a:pt x="18198" y="8532"/>
                                <a:pt x="18198" y="8316"/>
                              </a:cubicBezTo>
                              <a:lnTo>
                                <a:pt x="18198" y="7938"/>
                              </a:lnTo>
                              <a:lnTo>
                                <a:pt x="19656" y="7938"/>
                              </a:lnTo>
                              <a:lnTo>
                                <a:pt x="19656" y="9396"/>
                              </a:lnTo>
                              <a:lnTo>
                                <a:pt x="2376" y="9396"/>
                              </a:lnTo>
                              <a:lnTo>
                                <a:pt x="2376" y="7938"/>
                              </a:lnTo>
                              <a:close/>
                              <a:moveTo>
                                <a:pt x="2160" y="10098"/>
                              </a:moveTo>
                              <a:lnTo>
                                <a:pt x="5022" y="10098"/>
                              </a:lnTo>
                              <a:lnTo>
                                <a:pt x="5022" y="12258"/>
                              </a:lnTo>
                              <a:lnTo>
                                <a:pt x="2160" y="12258"/>
                              </a:lnTo>
                              <a:lnTo>
                                <a:pt x="2160" y="10098"/>
                              </a:lnTo>
                              <a:close/>
                              <a:moveTo>
                                <a:pt x="2160" y="12960"/>
                              </a:moveTo>
                              <a:lnTo>
                                <a:pt x="5022" y="12960"/>
                              </a:lnTo>
                              <a:lnTo>
                                <a:pt x="5022" y="15120"/>
                              </a:lnTo>
                              <a:lnTo>
                                <a:pt x="2160" y="15120"/>
                              </a:lnTo>
                              <a:lnTo>
                                <a:pt x="2160" y="12960"/>
                              </a:lnTo>
                              <a:close/>
                              <a:moveTo>
                                <a:pt x="2160" y="15822"/>
                              </a:moveTo>
                              <a:lnTo>
                                <a:pt x="5022" y="15822"/>
                              </a:lnTo>
                              <a:lnTo>
                                <a:pt x="5022" y="17982"/>
                              </a:lnTo>
                              <a:lnTo>
                                <a:pt x="2160" y="17982"/>
                              </a:lnTo>
                              <a:lnTo>
                                <a:pt x="2160" y="1582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8627DC7" id="Group 6" o:spid="_x0000_s1026" style="position:absolute;margin-left:0;margin-top:-77.45pt;width:540.1pt;height:833.2pt;z-index:-251649536" coordsize="68591,105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">
              <v:rect id="Rectangle 17" o:spid="_x0000_s1027" style="position:absolute;left:43;top:96378;width:67843;height: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 5" o:spid="_x0000_s1028" style="position:absolute;left:43;top:5265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rect id="Rectangle" o:spid="_x0000_s1029" style="position:absolute;left:43;top:9637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group id="Group 2" o:spid="_x0000_s1030" style="position:absolute;left:43;top:19852;width:68548;height:7013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31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32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" fillcolor="#333a56 [3205]" stroked="f" strokeweight="1pt">
                    <v:fill opacity="13107f"/>
                    <v:stroke miterlimit="4"/>
                    <v:textbox inset="3pt,3pt,3pt,3pt"/>
                  </v:rect>
                  <v:rect id="Rectangle" o:spid="_x0000_s1033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4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5" type="#_x0000_t75" alt="decorative image of lines in the shape of arrows" style="position:absolute;left:24222;top:-24222;width:20066;height:685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">
                <v:imagedata r:id="rId2" o:title="decorative image of lines in the shape of arrows" croptop="671f" cropright="46354f" recolortarget="black [1448]"/>
              </v:shape>
              <v:shape id="Round Same Side Corner Rectangle 14" o:spid="_x0000_s1036" style="position:absolute;left:2764;top:5265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7" style="position:absolute;left:4506;top:7007;width:5080;height:50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388,5022l11826,1350v,-108,54,-162,54,-270c11880,486,11394,,10800,,10206,,9720,486,9720,1080v,108,,162,54,270l4212,5022,,5022,,21600r21600,l21600,5022r-4212,xm10800,702v216,,378,162,378,378c11178,1296,11016,1458,10800,1458v-216,,-378,-162,-378,-378c10422,864,10584,702,10800,702xm10152,1944v378,270,918,270,1296,l16092,5022r-10584,l10152,1944xm20844,20898r-20142,l702,5778r20142,l20844,20898xm16524,19440r-4698,c11610,19440,11448,19602,11448,19818v,216,162,378,378,378l16524,20196v216,,378,-162,378,-378c16902,19602,16740,19440,16524,19440xm19440,19440r-1458,c17766,19440,17604,19602,17604,19818v,216,162,378,378,378l19440,20196v216,,378,-162,378,-378c19764,19602,19602,19440,19440,19440xm1782,20142r2160,c4158,20142,4320,19980,4320,19764v,-216,-162,-378,-378,-378l1782,19386v-216,,-378,162,-378,378c1404,19980,1566,20142,1782,20142xm1782,18738r17982,c19980,18738,20142,18576,20142,18360r,-10800c20142,7344,19980,7182,19764,7182r-1836,l17928,6804v,-216,-162,-378,-378,-378c17334,6426,17172,6588,17172,6804r,378l16470,7182r,-378c16470,6588,16308,6426,16092,6426v-216,,-378,162,-378,378l15714,7182r-702,l15012,6804v,-216,-162,-378,-378,-378c14418,6426,14256,6588,14256,6804r,378l6480,7182r,-378c6480,6588,6318,6426,6102,6426v-216,,-378,162,-378,378l5724,7182r-702,l5022,6804v,-216,-162,-378,-378,-378c4428,6426,4266,6588,4266,6804r,378l3618,7182r,-378c3618,6588,3456,6426,3240,6426v-216,,-378,162,-378,378l2862,7182r-1134,c1512,7182,1350,7344,1350,7560r,10800c1404,18576,1566,18738,1782,18738xm8640,17982r-2862,l5778,15822r2862,l8640,17982xm8640,15120r-2862,l5778,12960r2862,l8640,15120xm8640,12258r-2862,l5778,10098r2862,l8640,12258xm10206,16902r-864,702l9342,16200r864,702xm9990,15822r1566,l10800,16416r-810,-594xm9990,17982r756,-594l11502,17982r-1512,xm12204,17604r-864,-702l12204,16200r,1404xm12204,15120r-2862,l9342,12960r2862,l12204,15120xm12204,12258r-2862,l9342,10098r2862,l12204,12258xm15822,17982r-2862,l12960,15822r2862,l15822,17982xm15822,15120r-2862,l12960,12960r2862,l15822,15120xm15822,12258r-2862,l12960,10098r2862,l15822,12258xm19440,17982r-2862,l16578,15822r2862,l19440,17982xm19440,15120r-2862,l16578,12960r2862,l19440,15120xm19440,12258r-2862,l16578,10098r2862,l19440,12258xm2160,7938r756,l2916,8316v,216,162,378,378,378c3510,8694,3672,8532,3672,8316r,-378l4374,7938r,378c4374,8532,4536,8694,4752,8694v216,,378,-162,378,-378l5130,7938r702,l5832,8316v,216,162,378,378,378c6426,8694,6588,8532,6588,8316r,-378l14526,7938r,378c14526,8532,14688,8694,14904,8694v216,,378,-162,378,-378l15282,7938r702,l15984,8316v,216,162,378,378,378c16578,8694,16740,8532,16740,8316r,-378l17442,7938r,378c17442,8532,17604,8694,17820,8694v216,,378,-162,378,-378l18198,7938r1458,l19656,9396r-17280,l2376,7938r-216,xm2160,10098r2862,l5022,12258r-2862,l2160,10098xm2160,12960r2862,l5022,15120r-2862,l2160,12960xm2160,15822r2862,l5022,17982r-2862,l2160,15822xe" fillcolor="#1f497d [3215]" stroked="f" strokeweight="1pt">
                <v:stroke miterlimit="4" joinstyle="miter"/>
                <v:path arrowok="t" o:extrusionok="f" o:connecttype="custom" o:connectlocs="254001,254001;254001,254001;254001,254001;254001,254001" o:connectangles="0,90,180,27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3449A"/>
    <w:multiLevelType w:val="hybridMultilevel"/>
    <w:tmpl w:val="3F22857C"/>
    <w:lvl w:ilvl="0" w:tplc="F1363A4E">
      <w:start w:val="18"/>
      <w:numFmt w:val="bullet"/>
      <w:lvlText w:val="-"/>
      <w:lvlJc w:val="left"/>
      <w:pPr>
        <w:ind w:left="720" w:hanging="360"/>
      </w:pPr>
      <w:rPr>
        <w:rFonts w:ascii="Franklin Gothic Book" w:eastAsia="Franklin Gothic Book" w:hAnsi="Franklin Gothic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737"/>
    <w:rsid w:val="00011709"/>
    <w:rsid w:val="00036BA1"/>
    <w:rsid w:val="000B319A"/>
    <w:rsid w:val="000C75BF"/>
    <w:rsid w:val="00110721"/>
    <w:rsid w:val="001257F0"/>
    <w:rsid w:val="001376BE"/>
    <w:rsid w:val="001A199E"/>
    <w:rsid w:val="0025130C"/>
    <w:rsid w:val="00256391"/>
    <w:rsid w:val="002633EB"/>
    <w:rsid w:val="00265218"/>
    <w:rsid w:val="002D3842"/>
    <w:rsid w:val="00337C0F"/>
    <w:rsid w:val="00361932"/>
    <w:rsid w:val="00366F6D"/>
    <w:rsid w:val="003E0129"/>
    <w:rsid w:val="003F43E8"/>
    <w:rsid w:val="0041624B"/>
    <w:rsid w:val="00435E8C"/>
    <w:rsid w:val="00463B35"/>
    <w:rsid w:val="00482917"/>
    <w:rsid w:val="004C2F50"/>
    <w:rsid w:val="004E4001"/>
    <w:rsid w:val="005D124E"/>
    <w:rsid w:val="006A23C2"/>
    <w:rsid w:val="0071089C"/>
    <w:rsid w:val="00741958"/>
    <w:rsid w:val="007B52D2"/>
    <w:rsid w:val="007C1F7D"/>
    <w:rsid w:val="007D4902"/>
    <w:rsid w:val="008D3773"/>
    <w:rsid w:val="008D3EE1"/>
    <w:rsid w:val="008E355E"/>
    <w:rsid w:val="00905F02"/>
    <w:rsid w:val="009A495C"/>
    <w:rsid w:val="009E6AC6"/>
    <w:rsid w:val="00A03B86"/>
    <w:rsid w:val="00A3321A"/>
    <w:rsid w:val="00A33273"/>
    <w:rsid w:val="00AC276F"/>
    <w:rsid w:val="00AC7198"/>
    <w:rsid w:val="00AE3FB7"/>
    <w:rsid w:val="00AF178E"/>
    <w:rsid w:val="00B122BA"/>
    <w:rsid w:val="00BC1B68"/>
    <w:rsid w:val="00BF5A49"/>
    <w:rsid w:val="00D4436A"/>
    <w:rsid w:val="00D73A84"/>
    <w:rsid w:val="00DC0F2A"/>
    <w:rsid w:val="00E35FD8"/>
    <w:rsid w:val="00E40110"/>
    <w:rsid w:val="00E53AFF"/>
    <w:rsid w:val="00EF1737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B8D1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A8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D73A84"/>
    <w:pPr>
      <w:spacing w:after="240"/>
    </w:pPr>
    <w:rPr>
      <w:rFonts w:asciiTheme="minorHAnsi" w:hAnsiTheme="minorHAnsi"/>
      <w:color w:val="000000"/>
      <w:sz w:val="22"/>
    </w:rPr>
  </w:style>
  <w:style w:type="paragraph" w:customStyle="1" w:styleId="BlueText">
    <w:name w:val="Blue Text"/>
    <w:basedOn w:val="Normal"/>
    <w:uiPriority w:val="3"/>
    <w:qFormat/>
    <w:rsid w:val="00D73A84"/>
    <w:pPr>
      <w:spacing w:after="120"/>
    </w:pPr>
    <w:rPr>
      <w:rFonts w:asciiTheme="minorHAnsi" w:hAnsiTheme="minorHAnsi"/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D73A84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D73A84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D73A84"/>
    <w:rPr>
      <w:b/>
      <w:bCs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D73A84"/>
    <w:rPr>
      <w:i/>
      <w:iCs/>
      <w:sz w:val="20"/>
    </w:rPr>
  </w:style>
  <w:style w:type="paragraph" w:customStyle="1" w:styleId="SmallText">
    <w:name w:val="Small Text"/>
    <w:basedOn w:val="Normal"/>
    <w:uiPriority w:val="7"/>
    <w:semiHidden/>
    <w:unhideWhenUsed/>
    <w:rsid w:val="00741958"/>
    <w:pPr>
      <w:spacing w:after="120"/>
    </w:pPr>
    <w:rPr>
      <w:sz w:val="18"/>
    </w:rPr>
  </w:style>
  <w:style w:type="paragraph" w:customStyle="1" w:styleId="LegendText">
    <w:name w:val="Legend Text"/>
    <w:basedOn w:val="SmallText"/>
    <w:qFormat/>
    <w:rsid w:val="00D73A84"/>
    <w:rPr>
      <w:rFonts w:asciiTheme="minorHAnsi" w:hAnsiTheme="minorHAnsi"/>
    </w:rPr>
  </w:style>
  <w:style w:type="paragraph" w:styleId="ListParagraph">
    <w:name w:val="List Paragraph"/>
    <w:basedOn w:val="Normal"/>
    <w:uiPriority w:val="34"/>
    <w:semiHidden/>
    <w:qFormat/>
    <w:rsid w:val="00EF17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9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d\AppData\Roaming\Microsoft\Templates\Small%20business%20content%20calendar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E45CBF5072054199DAA16F603D8853" ma:contentTypeVersion="10" ma:contentTypeDescription="Create a new document." ma:contentTypeScope="" ma:versionID="6ab804ff93a6adbf402555176c84f21f">
  <xsd:schema xmlns:xsd="http://www.w3.org/2001/XMLSchema" xmlns:xs="http://www.w3.org/2001/XMLSchema" xmlns:p="http://schemas.microsoft.com/office/2006/metadata/properties" xmlns:ns3="2a134e68-74ec-4c1e-8126-ead17da5395b" targetNamespace="http://schemas.microsoft.com/office/2006/metadata/properties" ma:root="true" ma:fieldsID="911ccbb92faefc37eb995903c8e98653" ns3:_="">
    <xsd:import namespace="2a134e68-74ec-4c1e-8126-ead17da539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34e68-74ec-4c1e-8126-ead17da539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2a134e68-74ec-4c1e-8126-ead17da5395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F3BA82-8E6D-4E7D-A4EF-8B92FD4EEF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99280B-FCB4-4094-8AAB-DDE95ED6FC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134e68-74ec-4c1e-8126-ead17da539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F2A564-1A89-4E30-83CC-5306BA722850}">
  <ds:schemaRefs>
    <ds:schemaRef ds:uri="http://schemas.microsoft.com/office/2006/metadata/properties"/>
    <ds:schemaRef ds:uri="http://schemas.microsoft.com/office/infopath/2007/PartnerControls"/>
    <ds:schemaRef ds:uri="2a134e68-74ec-4c1e-8126-ead17da5395b"/>
  </ds:schemaRefs>
</ds:datastoreItem>
</file>

<file path=customXml/itemProps4.xml><?xml version="1.0" encoding="utf-8"?>
<ds:datastoreItem xmlns:ds="http://schemas.openxmlformats.org/officeDocument/2006/customXml" ds:itemID="{C69D321C-83D7-408D-8EBB-A27B5E49C9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content calendar</Template>
  <TotalTime>0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2020-06-11T18:46:00Z</dcterms:created>
  <dcterms:modified xsi:type="dcterms:W3CDTF">2020-06-11T18:46:00Z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0x01010064E45CBF5072054199DAA16F603D8853</vt:lpwstr>
  </property>
</Properties>
</file>